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B1C74" w14:textId="0E11FBE9" w:rsidR="00C26375" w:rsidRDefault="00936F1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BF6D61" wp14:editId="62F9C5DA">
                <wp:simplePos x="0" y="0"/>
                <wp:positionH relativeFrom="column">
                  <wp:posOffset>-866775</wp:posOffset>
                </wp:positionH>
                <wp:positionV relativeFrom="paragraph">
                  <wp:posOffset>234950</wp:posOffset>
                </wp:positionV>
                <wp:extent cx="6888480" cy="6626860"/>
                <wp:effectExtent l="0" t="0" r="0" b="25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7775" y="911860"/>
                          <a:ext cx="6888480" cy="662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52A97" w14:textId="77777777" w:rsidR="00C26375" w:rsidRPr="00470AEC" w:rsidRDefault="00936F1E">
                            <w:pPr>
                              <w:jc w:val="center"/>
                              <w:rPr>
                                <w:rFonts w:ascii="Century Schoolbook" w:eastAsia="Malgun Gothic" w:hAnsi="Century Schoolbook" w:cs="Century Schoolboo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u w:val="single"/>
                                <w:lang w:val="en-I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470AEC">
                              <w:rPr>
                                <w:rFonts w:ascii="Century Schoolbook" w:eastAsia="Malgun Gothic" w:hAnsi="Century Schoolbook" w:cs="Century Schoolboo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u w:val="single"/>
                                <w:lang w:val="en-IN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Adjectives</w:t>
                            </w:r>
                          </w:p>
                          <w:p w14:paraId="27BFE72E" w14:textId="77777777" w:rsidR="00C26375" w:rsidRDefault="00C26375">
                            <w:pPr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IN"/>
                              </w:rPr>
                            </w:pPr>
                          </w:p>
                          <w:p w14:paraId="0814A129" w14:textId="77777777" w:rsidR="00C26375" w:rsidRPr="00470AEC" w:rsidRDefault="00936F1E" w:rsidP="00470A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</w:pPr>
                            <w:r w:rsidRPr="00470AEC"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  <w:t>Mention the types of adjectives as discussed in the class.</w:t>
                            </w:r>
                          </w:p>
                          <w:p w14:paraId="1A776662" w14:textId="0ED0ED66" w:rsidR="00C26375" w:rsidRDefault="00936F1E" w:rsidP="00470A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</w:pPr>
                            <w:r w:rsidRPr="00470AEC"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  <w:t>Write an example for each type</w:t>
                            </w:r>
                            <w:r w:rsidR="00470AEC" w:rsidRPr="00470AEC"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  <w:t>.</w:t>
                            </w:r>
                            <w:r w:rsidRPr="00470AEC"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  <w:t xml:space="preserve"> </w:t>
                            </w:r>
                          </w:p>
                          <w:p w14:paraId="003023B2" w14:textId="2939A6A7" w:rsidR="00470AEC" w:rsidRDefault="00470AEC" w:rsidP="00470AEC">
                            <w:pPr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</w:pPr>
                          </w:p>
                          <w:p w14:paraId="23BB1AE1" w14:textId="5A57FE20" w:rsidR="00470AEC" w:rsidRPr="00470AEC" w:rsidRDefault="00470AEC" w:rsidP="00470AEC">
                            <w:pPr>
                              <w:rPr>
                                <w:rFonts w:ascii="Papyrus" w:eastAsia="STLiti" w:hAnsi="Papyrus" w:cs="Papyru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n-IN"/>
                              </w:rPr>
                            </w:pPr>
                          </w:p>
                          <w:p w14:paraId="719F71D3" w14:textId="77777777" w:rsidR="00C26375" w:rsidRDefault="00C26375">
                            <w:pPr>
                              <w:jc w:val="center"/>
                              <w:rPr>
                                <w:rFonts w:ascii="STLiti" w:eastAsia="STLiti" w:hAnsi="STLiti" w:cs="STLiti"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BF6D61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68.25pt;margin-top:18.5pt;width:542.4pt;height:521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" filled="f" stroked="f" strokeweight=".5pt">
                <v:textbox>
                  <w:txbxContent>
                    <w:p w14:paraId="78852A97" w14:textId="77777777" w:rsidR="00C26375" w:rsidRPr="00470AEC" w:rsidRDefault="00936F1E">
                      <w:pPr>
                        <w:jc w:val="center"/>
                        <w:rPr>
                          <w:rFonts w:ascii="Century Schoolbook" w:eastAsia="Malgun Gothic" w:hAnsi="Century Schoolbook" w:cs="Century Schoolbook"/>
                          <w:b/>
                          <w:bCs/>
                          <w:color w:val="000000" w:themeColor="text1"/>
                          <w:sz w:val="96"/>
                          <w:szCs w:val="96"/>
                          <w:u w:val="single"/>
                          <w:lang w:val="en-I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470AEC">
                        <w:rPr>
                          <w:rFonts w:ascii="Century Schoolbook" w:eastAsia="Malgun Gothic" w:hAnsi="Century Schoolbook" w:cs="Century Schoolbook"/>
                          <w:b/>
                          <w:bCs/>
                          <w:color w:val="000000" w:themeColor="text1"/>
                          <w:sz w:val="96"/>
                          <w:szCs w:val="96"/>
                          <w:u w:val="single"/>
                          <w:lang w:val="en-IN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Adjectives</w:t>
                      </w:r>
                    </w:p>
                    <w:p w14:paraId="27BFE72E" w14:textId="77777777" w:rsidR="00C26375" w:rsidRDefault="00C26375">
                      <w:pPr>
                        <w:rPr>
                          <w:rFonts w:ascii="Papyrus" w:eastAsia="STLiti" w:hAnsi="Papyrus" w:cs="Papyru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IN"/>
                        </w:rPr>
                      </w:pPr>
                    </w:p>
                    <w:p w14:paraId="0814A129" w14:textId="77777777" w:rsidR="00C26375" w:rsidRPr="00470AEC" w:rsidRDefault="00936F1E" w:rsidP="00470A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</w:pPr>
                      <w:r w:rsidRPr="00470AEC"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  <w:t>Mention the types of adjectives as discussed in the class.</w:t>
                      </w:r>
                    </w:p>
                    <w:p w14:paraId="1A776662" w14:textId="0ED0ED66" w:rsidR="00C26375" w:rsidRDefault="00936F1E" w:rsidP="00470A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</w:pPr>
                      <w:r w:rsidRPr="00470AEC"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  <w:t>Write an example for each type</w:t>
                      </w:r>
                      <w:r w:rsidR="00470AEC" w:rsidRPr="00470AEC"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  <w:t>.</w:t>
                      </w:r>
                      <w:r w:rsidRPr="00470AEC"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  <w:t xml:space="preserve"> </w:t>
                      </w:r>
                    </w:p>
                    <w:p w14:paraId="003023B2" w14:textId="2939A6A7" w:rsidR="00470AEC" w:rsidRDefault="00470AEC" w:rsidP="00470AEC">
                      <w:pPr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</w:pPr>
                    </w:p>
                    <w:p w14:paraId="23BB1AE1" w14:textId="5A57FE20" w:rsidR="00470AEC" w:rsidRPr="00470AEC" w:rsidRDefault="00470AEC" w:rsidP="00470AEC">
                      <w:pPr>
                        <w:rPr>
                          <w:rFonts w:ascii="Papyrus" w:eastAsia="STLiti" w:hAnsi="Papyrus" w:cs="Papyrus"/>
                          <w:b/>
                          <w:bCs/>
                          <w:color w:val="000000" w:themeColor="text1"/>
                          <w:sz w:val="72"/>
                          <w:szCs w:val="72"/>
                          <w:lang w:val="en-IN"/>
                        </w:rPr>
                      </w:pPr>
                    </w:p>
                    <w:p w14:paraId="719F71D3" w14:textId="77777777" w:rsidR="00C26375" w:rsidRDefault="00C26375">
                      <w:pPr>
                        <w:jc w:val="center"/>
                        <w:rPr>
                          <w:rFonts w:ascii="STLiti" w:eastAsia="STLiti" w:hAnsi="STLiti" w:cs="STLiti"/>
                          <w:color w:val="FFFFFF" w:themeColor="background1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26375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1643" w14:textId="77777777" w:rsidR="00936F1E" w:rsidRDefault="00936F1E">
      <w:r>
        <w:separator/>
      </w:r>
    </w:p>
  </w:endnote>
  <w:endnote w:type="continuationSeparator" w:id="0">
    <w:p w14:paraId="1699807F" w14:textId="77777777" w:rsidR="00936F1E" w:rsidRDefault="0093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TLiti">
    <w:altName w:val="Microsoft YaHei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A0C69" w14:textId="77777777" w:rsidR="00936F1E" w:rsidRDefault="00936F1E">
      <w:r>
        <w:separator/>
      </w:r>
    </w:p>
  </w:footnote>
  <w:footnote w:type="continuationSeparator" w:id="0">
    <w:p w14:paraId="4C314A91" w14:textId="77777777" w:rsidR="00936F1E" w:rsidRDefault="00936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37682" w14:textId="77777777" w:rsidR="00C26375" w:rsidRDefault="00936F1E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453A36F5" wp14:editId="655B3ECD">
          <wp:simplePos x="0" y="0"/>
          <wp:positionH relativeFrom="column">
            <wp:posOffset>-1134745</wp:posOffset>
          </wp:positionH>
          <wp:positionV relativeFrom="paragraph">
            <wp:posOffset>-548640</wp:posOffset>
          </wp:positionV>
          <wp:extent cx="7560945" cy="11277600"/>
          <wp:effectExtent l="0" t="0" r="0" b="0"/>
          <wp:wrapTight wrapText="bothSides">
            <wp:wrapPolygon edited="0">
              <wp:start x="0" y="0"/>
              <wp:lineTo x="0" y="21576"/>
              <wp:lineTo x="21551" y="21576"/>
              <wp:lineTo x="21551" y="0"/>
              <wp:lineTo x="0" y="0"/>
            </wp:wrapPolygon>
          </wp:wrapTight>
          <wp:docPr id="1" name="Picture 1" descr="Pictur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icture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127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30EC1"/>
    <w:multiLevelType w:val="hybridMultilevel"/>
    <w:tmpl w:val="58DC5DD2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24C5F13"/>
    <w:rsid w:val="00470AEC"/>
    <w:rsid w:val="00936F1E"/>
    <w:rsid w:val="00C26375"/>
    <w:rsid w:val="057C5604"/>
    <w:rsid w:val="0E1A3CC6"/>
    <w:rsid w:val="17AF23E6"/>
    <w:rsid w:val="191C1D2B"/>
    <w:rsid w:val="1FD96E87"/>
    <w:rsid w:val="21E71989"/>
    <w:rsid w:val="22876550"/>
    <w:rsid w:val="30465C33"/>
    <w:rsid w:val="32EB0B4A"/>
    <w:rsid w:val="38B54CD8"/>
    <w:rsid w:val="403774FA"/>
    <w:rsid w:val="45D627E9"/>
    <w:rsid w:val="48DD1CD2"/>
    <w:rsid w:val="524D4D4E"/>
    <w:rsid w:val="52C775C8"/>
    <w:rsid w:val="616C0F7F"/>
    <w:rsid w:val="6D535020"/>
    <w:rsid w:val="724C5F13"/>
    <w:rsid w:val="73DF5965"/>
    <w:rsid w:val="7775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C715B7"/>
  <w15:docId w15:val="{C4065B2C-91DC-4024-96FB-BF52EF1E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ListParagraph">
    <w:name w:val="List Paragraph"/>
    <w:basedOn w:val="Normal"/>
    <w:uiPriority w:val="99"/>
    <w:rsid w:val="00470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5427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15427</dc:creator>
  <cp:lastModifiedBy>Viswo Vinita Samal</cp:lastModifiedBy>
  <cp:revision>2</cp:revision>
  <dcterms:created xsi:type="dcterms:W3CDTF">2018-07-27T02:07:00Z</dcterms:created>
  <dcterms:modified xsi:type="dcterms:W3CDTF">2021-07-22T16:59:00Z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1033-11.2.0.10094</vt:lpwstr>
  </property>
</Properties>
</file>